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207" w:rsidRDefault="00956207" w:rsidP="001A7B20">
      <w:pPr>
        <w:jc w:val="right"/>
      </w:pPr>
      <w:r>
        <w:t>2015.2.25</w:t>
      </w:r>
    </w:p>
    <w:p w:rsidR="00956207" w:rsidRPr="001A7B20" w:rsidRDefault="00956207" w:rsidP="006815ED">
      <w:pPr>
        <w:jc w:val="center"/>
        <w:rPr>
          <w:rFonts w:ascii="華康中黑體(P)-UN" w:eastAsia="華康中黑體(P)-UN" w:hAnsi="華康中黑體(P)-UN" w:cs="華康中黑體(P)-UN"/>
          <w:sz w:val="28"/>
          <w:u w:val="single"/>
        </w:rPr>
      </w:pPr>
      <w:r w:rsidRPr="001A7B20">
        <w:rPr>
          <w:rFonts w:ascii="華康中黑體(P)-UN" w:eastAsia="華康中黑體(P)-UN" w:hAnsi="華康中黑體(P)-UN" w:cs="華康中黑體(P)-UN"/>
          <w:sz w:val="28"/>
          <w:u w:val="single"/>
        </w:rPr>
        <w:t>201</w:t>
      </w:r>
      <w:r>
        <w:rPr>
          <w:rFonts w:ascii="華康中黑體(P)-UN" w:eastAsia="華康中黑體(P)-UN" w:hAnsi="華康中黑體(P)-UN" w:cs="華康中黑體(P)-UN"/>
          <w:sz w:val="28"/>
          <w:u w:val="single"/>
        </w:rPr>
        <w:t>5</w:t>
      </w:r>
      <w:r w:rsidRPr="001A7B20">
        <w:rPr>
          <w:rFonts w:ascii="華康中黑體(P)-UN" w:eastAsia="華康中黑體(P)-UN" w:hAnsi="華康中黑體(P)-UN" w:cs="華康中黑體(P)-UN" w:hint="eastAsia"/>
          <w:sz w:val="28"/>
          <w:u w:val="single"/>
        </w:rPr>
        <w:t>年國立臺北科技大學赴日本大阪工業大學暑期研修計畫</w:t>
      </w:r>
    </w:p>
    <w:p w:rsidR="00956207" w:rsidRDefault="00956207"/>
    <w:p w:rsidR="00956207" w:rsidRPr="003D0B3C" w:rsidRDefault="00956207">
      <w:pPr>
        <w:rPr>
          <w:b/>
          <w:lang w:eastAsia="ja-JP"/>
        </w:rPr>
      </w:pPr>
      <w:r w:rsidRPr="003D0B3C">
        <w:rPr>
          <w:rFonts w:hint="eastAsia"/>
          <w:b/>
          <w:lang w:eastAsia="ja-JP"/>
        </w:rPr>
        <w:t>緣起</w:t>
      </w:r>
    </w:p>
    <w:p w:rsidR="00956207" w:rsidRDefault="00956207" w:rsidP="00774F32">
      <w:pPr>
        <w:ind w:leftChars="50" w:left="120" w:firstLineChars="100" w:firstLine="240"/>
        <w:rPr>
          <w:lang w:eastAsia="ja-JP"/>
        </w:rPr>
      </w:pPr>
      <w:r>
        <w:rPr>
          <w:rFonts w:hint="eastAsia"/>
          <w:lang w:eastAsia="ja-JP"/>
        </w:rPr>
        <w:t>日本合作協議學校大阪工業大學（以下簡稱</w:t>
      </w:r>
      <w:r>
        <w:rPr>
          <w:lang w:eastAsia="ja-JP"/>
        </w:rPr>
        <w:t>OIT</w:t>
      </w:r>
      <w:r>
        <w:rPr>
          <w:rFonts w:hint="eastAsia"/>
          <w:lang w:eastAsia="ja-JP"/>
        </w:rPr>
        <w:t>）每年提供本校</w:t>
      </w:r>
      <w:r>
        <w:rPr>
          <w:lang w:eastAsia="ja-JP"/>
        </w:rPr>
        <w:t>10</w:t>
      </w:r>
      <w:r>
        <w:rPr>
          <w:rFonts w:hint="eastAsia"/>
          <w:lang w:eastAsia="ja-JP"/>
        </w:rPr>
        <w:t>名學生海外實習機會，</w:t>
      </w:r>
      <w:r>
        <w:rPr>
          <w:lang w:eastAsia="ja-JP"/>
        </w:rPr>
        <w:t>2015</w:t>
      </w:r>
      <w:r>
        <w:rPr>
          <w:rFonts w:hint="eastAsia"/>
          <w:lang w:eastAsia="ja-JP"/>
        </w:rPr>
        <w:t>年度機械人工學科（ロボット工学科）開設專門研修課程，以強化兩校國際合作。</w:t>
      </w:r>
    </w:p>
    <w:p w:rsidR="00956207" w:rsidRPr="003D0B3C" w:rsidRDefault="00956207" w:rsidP="00774F32">
      <w:pPr>
        <w:ind w:leftChars="50" w:left="120" w:firstLineChars="100" w:firstLine="240"/>
      </w:pPr>
      <w:r>
        <w:rPr>
          <w:rFonts w:hint="eastAsia"/>
        </w:rPr>
        <w:t>期望透過台日雙向交流促進兩校學術發展，切磋琢磨，提升兩校學生創新創意能力以及國際化的科學研究精神。</w:t>
      </w:r>
    </w:p>
    <w:p w:rsidR="00956207" w:rsidRPr="00883557" w:rsidRDefault="00956207" w:rsidP="003D0B3C"/>
    <w:p w:rsidR="00956207" w:rsidRDefault="00956207" w:rsidP="003D0B3C">
      <w:pPr>
        <w:rPr>
          <w:b/>
        </w:rPr>
      </w:pPr>
      <w:r w:rsidRPr="003D0B3C">
        <w:rPr>
          <w:rFonts w:hint="eastAsia"/>
          <w:b/>
        </w:rPr>
        <w:t>研修方式</w:t>
      </w:r>
    </w:p>
    <w:p w:rsidR="00956207" w:rsidRDefault="00956207" w:rsidP="00774F32">
      <w:pPr>
        <w:ind w:leftChars="50" w:left="120" w:firstLineChars="100" w:firstLine="240"/>
      </w:pPr>
      <w:r w:rsidRPr="00196037">
        <w:rPr>
          <w:rFonts w:hint="eastAsia"/>
        </w:rPr>
        <w:t>依據「國立臺北科技大學日間部大學部「校外實習」課程開設準則」</w:t>
      </w:r>
      <w:r>
        <w:rPr>
          <w:rFonts w:hint="eastAsia"/>
        </w:rPr>
        <w:t>，透過</w:t>
      </w:r>
      <w:r w:rsidRPr="00196037">
        <w:rPr>
          <w:rFonts w:hint="eastAsia"/>
        </w:rPr>
        <w:t>校外實習</w:t>
      </w:r>
      <w:r>
        <w:rPr>
          <w:rFonts w:hint="eastAsia"/>
        </w:rPr>
        <w:t>抵免學分者，</w:t>
      </w:r>
      <w:r w:rsidRPr="00196037">
        <w:rPr>
          <w:rFonts w:hint="eastAsia"/>
        </w:rPr>
        <w:t>須在同一機構連續實習</w:t>
      </w:r>
      <w:r w:rsidRPr="00196037">
        <w:t>8</w:t>
      </w:r>
      <w:r w:rsidRPr="00196037">
        <w:rPr>
          <w:rFonts w:hint="eastAsia"/>
        </w:rPr>
        <w:t>週，並不低於</w:t>
      </w:r>
      <w:r w:rsidRPr="00196037">
        <w:t>320</w:t>
      </w:r>
      <w:r w:rsidRPr="00196037">
        <w:rPr>
          <w:rFonts w:hint="eastAsia"/>
        </w:rPr>
        <w:t>小時為原則</w:t>
      </w:r>
      <w:r>
        <w:rPr>
          <w:rFonts w:hint="eastAsia"/>
        </w:rPr>
        <w:t>。</w:t>
      </w:r>
    </w:p>
    <w:p w:rsidR="00956207" w:rsidRDefault="00956207" w:rsidP="003D0B3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研修時間：</w:t>
      </w:r>
      <w:r>
        <w:t>2015</w:t>
      </w:r>
      <w:r>
        <w:rPr>
          <w:rFonts w:hint="eastAsia"/>
        </w:rPr>
        <w:t>年暑假期間，每日時數依</w:t>
      </w:r>
      <w:r>
        <w:t>OIT</w:t>
      </w:r>
      <w:r>
        <w:rPr>
          <w:rFonts w:hint="eastAsia"/>
        </w:rPr>
        <w:t>課程規劃。</w:t>
      </w:r>
    </w:p>
    <w:p w:rsidR="00956207" w:rsidRDefault="00956207" w:rsidP="001B559C">
      <w:pPr>
        <w:ind w:leftChars="100" w:left="600" w:hangingChars="150" w:hanging="360"/>
      </w:pPr>
      <w:r>
        <w:rPr>
          <w:rFonts w:hint="eastAsia"/>
        </w:rPr>
        <w:t>※</w:t>
      </w:r>
      <w:r>
        <w:t xml:space="preserve"> </w:t>
      </w:r>
      <w:r>
        <w:rPr>
          <w:rFonts w:hint="eastAsia"/>
        </w:rPr>
        <w:t>日本學制與臺灣不同，考量臺北科技大學</w:t>
      </w:r>
      <w:r>
        <w:t>103</w:t>
      </w:r>
      <w:r>
        <w:rPr>
          <w:rFonts w:hint="eastAsia"/>
        </w:rPr>
        <w:t>學年度第二學期期末考最終日為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6"/>
          <w:attr w:name="Year" w:val="2015"/>
        </w:smartTagPr>
        <w:r>
          <w:t>2015</w:t>
        </w:r>
        <w:r>
          <w:rPr>
            <w:rFonts w:hint="eastAsia"/>
          </w:rPr>
          <w:t>年</w:t>
        </w:r>
        <w:r>
          <w:t>6</w:t>
        </w:r>
        <w:r>
          <w:rPr>
            <w:rFonts w:hint="eastAsia"/>
          </w:rPr>
          <w:t>月</w:t>
        </w:r>
        <w:r>
          <w:t>30</w:t>
        </w:r>
        <w:r>
          <w:rPr>
            <w:rFonts w:hint="eastAsia"/>
          </w:rPr>
          <w:t>日</w:t>
        </w:r>
      </w:smartTag>
      <w:r>
        <w:rPr>
          <w:rFonts w:hint="eastAsia"/>
        </w:rPr>
        <w:t>，參與研修者必須於大阪工業大學暑假結束前完成</w:t>
      </w:r>
      <w:r w:rsidRPr="00196037">
        <w:t>320</w:t>
      </w:r>
      <w:r w:rsidRPr="00196037">
        <w:rPr>
          <w:rFonts w:hint="eastAsia"/>
        </w:rPr>
        <w:t>小時</w:t>
      </w:r>
      <w:r>
        <w:rPr>
          <w:rFonts w:hint="eastAsia"/>
        </w:rPr>
        <w:t>研修時數。（詳細日程依照大阪工業大學公佈後實施）</w:t>
      </w:r>
    </w:p>
    <w:p w:rsidR="00956207" w:rsidRPr="001B559C" w:rsidRDefault="00956207" w:rsidP="00196037"/>
    <w:p w:rsidR="00956207" w:rsidRDefault="00956207" w:rsidP="00196037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研修地點：大阪工業大學</w:t>
      </w:r>
      <w:r>
        <w:br/>
      </w:r>
      <w:r>
        <w:rPr>
          <w:rFonts w:hint="eastAsia"/>
        </w:rPr>
        <w:t>（</w:t>
      </w:r>
      <w:r w:rsidRPr="00196037">
        <w:rPr>
          <w:rFonts w:hint="eastAsia"/>
        </w:rPr>
        <w:t>〒</w:t>
      </w:r>
      <w:r w:rsidRPr="00196037">
        <w:t>535-8585</w:t>
      </w:r>
      <w:r w:rsidRPr="00196037">
        <w:rPr>
          <w:rFonts w:hint="eastAsia"/>
        </w:rPr>
        <w:t xml:space="preserve">　大阪市旭区大宮</w:t>
      </w:r>
      <w:r w:rsidRPr="00196037">
        <w:t>5</w:t>
      </w:r>
      <w:r w:rsidRPr="00196037">
        <w:rPr>
          <w:rFonts w:hint="eastAsia"/>
        </w:rPr>
        <w:t>丁目</w:t>
      </w:r>
      <w:r w:rsidRPr="00196037">
        <w:t>16-1.</w:t>
      </w:r>
      <w:r>
        <w:rPr>
          <w:rFonts w:hint="eastAsia"/>
        </w:rPr>
        <w:t>）</w:t>
      </w:r>
    </w:p>
    <w:p w:rsidR="00956207" w:rsidRDefault="00956207" w:rsidP="001B559C">
      <w:pPr>
        <w:pStyle w:val="ListParagraph"/>
      </w:pPr>
    </w:p>
    <w:p w:rsidR="00956207" w:rsidRPr="00A321D8" w:rsidRDefault="00956207" w:rsidP="00A321D8">
      <w:pPr>
        <w:numPr>
          <w:ilvl w:val="0"/>
          <w:numId w:val="1"/>
        </w:numPr>
        <w:rPr>
          <w:b/>
        </w:rPr>
      </w:pPr>
      <w:r w:rsidRPr="00A321D8">
        <w:rPr>
          <w:rFonts w:hint="eastAsia"/>
          <w:b/>
        </w:rPr>
        <w:t>報名方式：</w:t>
      </w:r>
    </w:p>
    <w:p w:rsidR="00956207" w:rsidRPr="00A321D8" w:rsidRDefault="00956207" w:rsidP="00A321D8">
      <w:pPr>
        <w:ind w:left="360"/>
        <w:rPr>
          <w:b/>
        </w:rPr>
      </w:pPr>
      <w:r w:rsidRPr="00A321D8">
        <w:rPr>
          <w:rFonts w:hint="eastAsia"/>
          <w:b/>
        </w:rPr>
        <w:t>學生請於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3"/>
          <w:attr w:name="Month" w:val="3"/>
          <w:attr w:name="Year" w:val="2015"/>
        </w:smartTagPr>
        <w:r w:rsidRPr="00A321D8">
          <w:rPr>
            <w:b/>
          </w:rPr>
          <w:t>3</w:t>
        </w:r>
        <w:r w:rsidRPr="00A321D8">
          <w:rPr>
            <w:rFonts w:hint="eastAsia"/>
            <w:b/>
          </w:rPr>
          <w:t>月</w:t>
        </w:r>
        <w:r w:rsidRPr="00A321D8">
          <w:rPr>
            <w:b/>
          </w:rPr>
          <w:t>13</w:t>
        </w:r>
        <w:r w:rsidRPr="00A321D8">
          <w:rPr>
            <w:rFonts w:hint="eastAsia"/>
            <w:b/>
          </w:rPr>
          <w:t>日</w:t>
        </w:r>
      </w:smartTag>
      <w:r w:rsidRPr="00A321D8">
        <w:rPr>
          <w:b/>
        </w:rPr>
        <w:t>(</w:t>
      </w:r>
      <w:r w:rsidRPr="00A321D8">
        <w:rPr>
          <w:rFonts w:hint="eastAsia"/>
          <w:b/>
        </w:rPr>
        <w:t>週五</w:t>
      </w:r>
      <w:r w:rsidRPr="00A321D8">
        <w:rPr>
          <w:b/>
        </w:rPr>
        <w:t>)</w:t>
      </w:r>
      <w:r w:rsidRPr="00A321D8">
        <w:rPr>
          <w:rFonts w:hint="eastAsia"/>
          <w:b/>
        </w:rPr>
        <w:t>前，備妥個人基本資料、歷年成績單、語文檢定文件、有利於審查之資料…等，送交機械系、車輛系、能源系辦公室。</w:t>
      </w:r>
    </w:p>
    <w:p w:rsidR="00956207" w:rsidRDefault="00956207" w:rsidP="00A321D8">
      <w:pPr>
        <w:ind w:left="360"/>
      </w:pPr>
    </w:p>
    <w:p w:rsidR="00956207" w:rsidRDefault="00956207" w:rsidP="001B559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參與人員：由系所推薦人選，機電學院共評選</w:t>
      </w:r>
      <w:r>
        <w:t>5</w:t>
      </w:r>
      <w:r>
        <w:rPr>
          <w:rFonts w:hint="eastAsia"/>
        </w:rPr>
        <w:t>位正取學生</w:t>
      </w:r>
      <w:bookmarkStart w:id="0" w:name="_GoBack"/>
      <w:bookmarkEnd w:id="0"/>
      <w:r>
        <w:rPr>
          <w:rFonts w:hint="eastAsia"/>
        </w:rPr>
        <w:t>，並列</w:t>
      </w:r>
      <w:r>
        <w:t>5</w:t>
      </w:r>
      <w:r>
        <w:rPr>
          <w:rFonts w:hint="eastAsia"/>
        </w:rPr>
        <w:t>位備取。</w:t>
      </w:r>
    </w:p>
    <w:p w:rsidR="00956207" w:rsidRDefault="00956207" w:rsidP="006815ED">
      <w:pPr>
        <w:pStyle w:val="ListParagraph"/>
      </w:pPr>
    </w:p>
    <w:p w:rsidR="00956207" w:rsidRDefault="00956207" w:rsidP="001B559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具體規劃：</w:t>
      </w:r>
    </w:p>
    <w:p w:rsidR="00956207" w:rsidRDefault="00956207" w:rsidP="006815ED">
      <w:pPr>
        <w:pStyle w:val="ListParagraph"/>
        <w:ind w:leftChars="0" w:left="360"/>
      </w:pPr>
      <w:r>
        <w:rPr>
          <w:rFonts w:hint="eastAsia"/>
        </w:rPr>
        <w:t>本研修計畫經過本校</w:t>
      </w:r>
      <w:r w:rsidRPr="00E31B85">
        <w:rPr>
          <w:rFonts w:hint="eastAsia"/>
          <w:b/>
          <w:shd w:val="pct15" w:color="auto" w:fill="FFFFFF"/>
        </w:rPr>
        <w:t>機電學院</w:t>
      </w:r>
      <w:r>
        <w:rPr>
          <w:rFonts w:hint="eastAsia"/>
        </w:rPr>
        <w:t>、</w:t>
      </w:r>
      <w:r w:rsidRPr="00E31B85">
        <w:rPr>
          <w:rFonts w:hint="eastAsia"/>
          <w:b/>
          <w:shd w:val="pct15" w:color="auto" w:fill="FFFFFF"/>
        </w:rPr>
        <w:t>電資學院</w:t>
      </w:r>
      <w:r>
        <w:rPr>
          <w:rFonts w:hint="eastAsia"/>
        </w:rPr>
        <w:t>，以及國際事務處依學生適性及成績評價推薦，考量學生外語能力以及學科專業，評選出總共</w:t>
      </w:r>
      <w:r>
        <w:t>10</w:t>
      </w:r>
      <w:r>
        <w:rPr>
          <w:rFonts w:hint="eastAsia"/>
        </w:rPr>
        <w:t>名包括大學部以及研究所學生參與計畫。</w:t>
      </w:r>
    </w:p>
    <w:p w:rsidR="00956207" w:rsidRDefault="00956207" w:rsidP="006815ED">
      <w:pPr>
        <w:pStyle w:val="ListParagraph"/>
        <w:ind w:leftChars="0" w:left="360"/>
      </w:pPr>
      <w:r>
        <w:rPr>
          <w:rFonts w:hint="eastAsia"/>
        </w:rPr>
        <w:t>實習期間其他活動包含開幕典禮、歡迎會、日本產業工廠參訪、大阪及京都文化參訪、參與神戶地區重要科學活動。</w:t>
      </w:r>
    </w:p>
    <w:p w:rsidR="00956207" w:rsidRPr="006815ED" w:rsidRDefault="00956207" w:rsidP="006815ED">
      <w:pPr>
        <w:pStyle w:val="ListParagraph"/>
      </w:pPr>
    </w:p>
    <w:p w:rsidR="00956207" w:rsidRDefault="00956207" w:rsidP="001B559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住宿：研修期間住宿在</w:t>
      </w:r>
      <w:r>
        <w:t>OIT</w:t>
      </w:r>
      <w:r>
        <w:rPr>
          <w:rFonts w:hint="eastAsia"/>
        </w:rPr>
        <w:t>宿舍，其他時間不提供延長住宿。</w:t>
      </w:r>
    </w:p>
    <w:p w:rsidR="00956207" w:rsidRDefault="00956207" w:rsidP="00774F32">
      <w:pPr>
        <w:ind w:leftChars="150" w:left="360"/>
      </w:pPr>
      <w:r>
        <w:t>OIT</w:t>
      </w:r>
      <w:r>
        <w:rPr>
          <w:rFonts w:hint="eastAsia"/>
        </w:rPr>
        <w:t>宿舍位於</w:t>
      </w:r>
      <w:r>
        <w:t>OIT</w:t>
      </w:r>
      <w:r>
        <w:rPr>
          <w:rFonts w:hint="eastAsia"/>
        </w:rPr>
        <w:t>國際會館（野江），一人一間個室，宿舍不提供免費膳食，但可以透過學生餐廳照護每日三餐。</w:t>
      </w:r>
    </w:p>
    <w:p w:rsidR="00956207" w:rsidRPr="009A4512" w:rsidRDefault="00956207" w:rsidP="009A4512">
      <w:pPr>
        <w:jc w:val="center"/>
      </w:pPr>
      <w:r>
        <w:t>http://www.josho.ac.jp/facility/kokusaikaikan.html</w:t>
      </w:r>
    </w:p>
    <w:p w:rsidR="00956207" w:rsidRDefault="00956207" w:rsidP="001B559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交通：</w:t>
      </w:r>
    </w:p>
    <w:p w:rsidR="00956207" w:rsidRDefault="00956207" w:rsidP="00C87CC0">
      <w:pPr>
        <w:pStyle w:val="ListParagraph"/>
        <w:ind w:leftChars="0" w:left="360"/>
      </w:pPr>
      <w:r>
        <w:t>OIT</w:t>
      </w:r>
      <w:r>
        <w:rPr>
          <w:rFonts w:hint="eastAsia"/>
        </w:rPr>
        <w:t>有兩個校園，分別是大宮以及枚方，本次研修地點以大宮校園為主，自學生宿舍赴大宮校園必須搭陳當地電車或巴士。</w:t>
      </w:r>
    </w:p>
    <w:p w:rsidR="00956207" w:rsidRDefault="00956207" w:rsidP="00C87CC0">
      <w:pPr>
        <w:pStyle w:val="ListParagraph"/>
        <w:ind w:leftChars="0" w:left="360"/>
      </w:pPr>
      <w:r>
        <w:rPr>
          <w:rFonts w:hint="eastAsia"/>
        </w:rPr>
        <w:t>學生可購買定期車票，一個月定期車票金額約日幣</w:t>
      </w:r>
      <w:r>
        <w:t>13,500</w:t>
      </w:r>
      <w:r>
        <w:rPr>
          <w:rFonts w:hint="eastAsia"/>
        </w:rPr>
        <w:t>元。</w:t>
      </w:r>
    </w:p>
    <w:p w:rsidR="00956207" w:rsidRDefault="00956207" w:rsidP="00734CD5">
      <w:pPr>
        <w:pStyle w:val="ListParagraph"/>
      </w:pPr>
    </w:p>
    <w:p w:rsidR="00956207" w:rsidRDefault="00956207" w:rsidP="001B559C">
      <w:pPr>
        <w:pStyle w:val="ListParagraph"/>
        <w:numPr>
          <w:ilvl w:val="0"/>
          <w:numId w:val="1"/>
        </w:numPr>
        <w:ind w:leftChars="0"/>
      </w:pPr>
      <w:r>
        <w:rPr>
          <w:rFonts w:hint="eastAsia"/>
        </w:rPr>
        <w:t>經費支援計畫：</w:t>
      </w:r>
    </w:p>
    <w:p w:rsidR="00956207" w:rsidRDefault="00956207" w:rsidP="00774F32">
      <w:pPr>
        <w:ind w:leftChars="50" w:left="120" w:firstLineChars="100" w:firstLine="240"/>
      </w:pPr>
      <w:r>
        <w:rPr>
          <w:rFonts w:hint="eastAsia"/>
        </w:rPr>
        <w:t>本次研修學生得申請「國立臺北科技大學學生出國研修獎學金」，最高金額新台幣</w:t>
      </w:r>
      <w:r>
        <w:t>10,000</w:t>
      </w:r>
      <w:r>
        <w:rPr>
          <w:rFonts w:hint="eastAsia"/>
        </w:rPr>
        <w:t>元，研修完成後憑證書由本校支付。</w:t>
      </w:r>
    </w:p>
    <w:p w:rsidR="00956207" w:rsidRDefault="00956207" w:rsidP="003D0B3C"/>
    <w:p w:rsidR="00956207" w:rsidRPr="00883557" w:rsidRDefault="00956207" w:rsidP="003D0B3C">
      <w:pPr>
        <w:rPr>
          <w:b/>
        </w:rPr>
      </w:pPr>
      <w:r w:rsidRPr="00883557">
        <w:rPr>
          <w:rFonts w:hint="eastAsia"/>
          <w:b/>
        </w:rPr>
        <w:t>經費支出</w:t>
      </w:r>
      <w:r>
        <w:rPr>
          <w:rFonts w:hint="eastAsia"/>
          <w:b/>
        </w:rPr>
        <w:t>概算</w:t>
      </w:r>
    </w:p>
    <w:tbl>
      <w:tblPr>
        <w:tblW w:w="4380" w:type="dxa"/>
        <w:jc w:val="center"/>
        <w:tblInd w:w="16" w:type="dxa"/>
        <w:tblCellMar>
          <w:left w:w="28" w:type="dxa"/>
          <w:right w:w="28" w:type="dxa"/>
        </w:tblCellMar>
        <w:tblLook w:val="00A0"/>
      </w:tblPr>
      <w:tblGrid>
        <w:gridCol w:w="3380"/>
        <w:gridCol w:w="1000"/>
      </w:tblGrid>
      <w:tr w:rsidR="00956207" w:rsidRPr="00647F25" w:rsidTr="005E28EF">
        <w:trPr>
          <w:trHeight w:val="315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</w:tcPr>
          <w:p w:rsidR="00956207" w:rsidRPr="005E28EF" w:rsidRDefault="00956207" w:rsidP="005E28EF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647F25">
              <w:t xml:space="preserve"> </w:t>
            </w:r>
            <w:r w:rsidRPr="005E28EF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center"/>
          </w:tcPr>
          <w:p w:rsidR="00956207" w:rsidRPr="005E28EF" w:rsidRDefault="00956207" w:rsidP="005E28EF">
            <w:pPr>
              <w:widowControl/>
              <w:jc w:val="center"/>
              <w:rPr>
                <w:rFonts w:ascii="細明體" w:eastAsia="細明體" w:hAnsi="細明體" w:cs="新細明體"/>
                <w:color w:val="000000"/>
                <w:kern w:val="0"/>
                <w:sz w:val="22"/>
              </w:rPr>
            </w:pPr>
            <w:r w:rsidRPr="005E28EF">
              <w:rPr>
                <w:rFonts w:ascii="細明體" w:eastAsia="細明體" w:hAnsi="細明體" w:cs="新細明體" w:hint="eastAsia"/>
                <w:color w:val="000000"/>
                <w:kern w:val="0"/>
                <w:sz w:val="22"/>
              </w:rPr>
              <w:t>金額</w:t>
            </w:r>
          </w:p>
        </w:tc>
      </w:tr>
      <w:tr w:rsidR="00956207" w:rsidRPr="00647F25" w:rsidTr="005E28EF">
        <w:trPr>
          <w:trHeight w:val="315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207" w:rsidRPr="005E28EF" w:rsidRDefault="00956207" w:rsidP="005E28EF">
            <w:pPr>
              <w:widowControl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E28EF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往返機票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207" w:rsidRPr="005E28EF" w:rsidRDefault="00956207" w:rsidP="005E28E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E28EF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15,000 </w:t>
            </w:r>
          </w:p>
        </w:tc>
      </w:tr>
      <w:tr w:rsidR="00956207" w:rsidRPr="00647F25" w:rsidTr="005E28EF">
        <w:trPr>
          <w:trHeight w:val="315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207" w:rsidRPr="005E28EF" w:rsidRDefault="00956207" w:rsidP="005E28EF">
            <w:pPr>
              <w:widowControl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E28EF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膳食（</w:t>
            </w:r>
            <w:r w:rsidRPr="005E28EF">
              <w:rPr>
                <w:rFonts w:ascii="新細明體" w:hAnsi="新細明體" w:cs="新細明體"/>
                <w:color w:val="000000"/>
                <w:kern w:val="0"/>
                <w:sz w:val="22"/>
              </w:rPr>
              <w:t>950</w:t>
            </w:r>
            <w:r w:rsidRPr="005E28EF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日幣</w:t>
            </w:r>
            <w:r w:rsidRPr="005E28EF">
              <w:rPr>
                <w:rFonts w:ascii="新細明體" w:hAnsi="新細明體" w:cs="新細明體"/>
                <w:color w:val="000000"/>
                <w:kern w:val="0"/>
                <w:sz w:val="22"/>
              </w:rPr>
              <w:t>/</w:t>
            </w:r>
            <w:r w:rsidRPr="005E28EF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餐，共</w:t>
            </w:r>
            <w:r w:rsidRPr="005E28EF">
              <w:rPr>
                <w:rFonts w:ascii="新細明體" w:hAnsi="新細明體" w:cs="新細明體"/>
                <w:color w:val="000000"/>
                <w:kern w:val="0"/>
                <w:sz w:val="22"/>
              </w:rPr>
              <w:t>56</w:t>
            </w:r>
            <w:r w:rsidRPr="005E28EF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餐）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207" w:rsidRPr="005E28EF" w:rsidRDefault="00956207" w:rsidP="005E28E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E28EF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49,476 </w:t>
            </w:r>
          </w:p>
        </w:tc>
      </w:tr>
      <w:tr w:rsidR="00956207" w:rsidRPr="00647F25" w:rsidTr="005E28EF">
        <w:trPr>
          <w:trHeight w:val="315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207" w:rsidRPr="005E28EF" w:rsidRDefault="00956207" w:rsidP="005E28EF">
            <w:pPr>
              <w:widowControl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E28EF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定期車票（八週）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207" w:rsidRPr="005E28EF" w:rsidRDefault="00956207" w:rsidP="005E28E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E28EF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8,370 </w:t>
            </w:r>
          </w:p>
        </w:tc>
      </w:tr>
      <w:tr w:rsidR="00956207" w:rsidRPr="00647F25" w:rsidTr="005E28EF">
        <w:trPr>
          <w:trHeight w:val="315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207" w:rsidRPr="005E28EF" w:rsidRDefault="00956207" w:rsidP="005E28EF">
            <w:pPr>
              <w:widowControl/>
              <w:rPr>
                <w:rFonts w:ascii="新細明體" w:cs="新細明體"/>
                <w:color w:val="000000"/>
                <w:kern w:val="0"/>
                <w:sz w:val="22"/>
              </w:rPr>
            </w:pPr>
            <w:r w:rsidRPr="005E28EF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參訪交通費用（</w:t>
            </w:r>
            <w:r w:rsidRPr="005E28EF">
              <w:rPr>
                <w:rFonts w:ascii="新細明體" w:hAnsi="新細明體" w:cs="新細明體"/>
                <w:color w:val="000000"/>
                <w:kern w:val="0"/>
                <w:sz w:val="22"/>
              </w:rPr>
              <w:t>4</w:t>
            </w:r>
            <w:r w:rsidRPr="005E28EF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次）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207" w:rsidRPr="005E28EF" w:rsidRDefault="00956207" w:rsidP="005E28E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5E28EF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1,674 </w:t>
            </w:r>
          </w:p>
        </w:tc>
      </w:tr>
      <w:tr w:rsidR="00956207" w:rsidRPr="00647F25" w:rsidTr="005E28EF">
        <w:trPr>
          <w:trHeight w:val="315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207" w:rsidRPr="005E28EF" w:rsidRDefault="00956207" w:rsidP="005E28EF">
            <w:pPr>
              <w:widowControl/>
              <w:rPr>
                <w:rFonts w:ascii="新細明體" w:cs="新細明體"/>
                <w:color w:val="000000"/>
                <w:kern w:val="0"/>
                <w:sz w:val="22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保險</w:t>
            </w:r>
            <w:r>
              <w:rPr>
                <w:rFonts w:ascii="新細明體" w:cs="新細明體"/>
                <w:color w:val="000000"/>
                <w:kern w:val="0"/>
                <w:sz w:val="22"/>
              </w:rPr>
              <w:t>-</w:t>
            </w:r>
            <w:r w:rsidRPr="00E57ABB">
              <w:rPr>
                <w:rFonts w:ascii="新細明體" w:hAnsi="新細明體" w:cs="新細明體" w:hint="eastAsia"/>
                <w:color w:val="000000"/>
                <w:kern w:val="0"/>
                <w:sz w:val="22"/>
              </w:rPr>
              <w:t>日幣</w:t>
            </w:r>
            <w:r w:rsidRPr="00E57ABB">
              <w:rPr>
                <w:rFonts w:ascii="新細明體" w:hAnsi="新細明體" w:cs="新細明體"/>
                <w:color w:val="000000"/>
                <w:kern w:val="0"/>
                <w:sz w:val="22"/>
              </w:rPr>
              <w:t>11,270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6207" w:rsidRPr="005E28EF" w:rsidRDefault="00956207" w:rsidP="005E28EF">
            <w:pPr>
              <w:widowControl/>
              <w:jc w:val="righ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日幣支付</w:t>
            </w:r>
          </w:p>
        </w:tc>
      </w:tr>
    </w:tbl>
    <w:p w:rsidR="00956207" w:rsidRPr="00883557" w:rsidRDefault="00956207" w:rsidP="00774F32">
      <w:pPr>
        <w:ind w:firstLineChars="300" w:firstLine="721"/>
        <w:rPr>
          <w:b/>
          <w:i/>
          <w:u w:val="single"/>
        </w:rPr>
      </w:pPr>
      <w:r w:rsidRPr="00883557">
        <w:rPr>
          <w:rFonts w:hint="eastAsia"/>
          <w:b/>
          <w:i/>
          <w:u w:val="single"/>
        </w:rPr>
        <w:t>預計花費新台幣</w:t>
      </w:r>
      <w:r>
        <w:rPr>
          <w:b/>
          <w:i/>
          <w:u w:val="single"/>
        </w:rPr>
        <w:t>7</w:t>
      </w:r>
      <w:r w:rsidRPr="00883557">
        <w:rPr>
          <w:rFonts w:hint="eastAsia"/>
          <w:b/>
          <w:i/>
          <w:u w:val="single"/>
        </w:rPr>
        <w:t>萬</w:t>
      </w:r>
      <w:r>
        <w:rPr>
          <w:rFonts w:hint="eastAsia"/>
          <w:b/>
          <w:i/>
          <w:u w:val="single"/>
        </w:rPr>
        <w:t>餘</w:t>
      </w:r>
      <w:r w:rsidRPr="00883557">
        <w:rPr>
          <w:rFonts w:hint="eastAsia"/>
          <w:b/>
          <w:i/>
          <w:u w:val="single"/>
        </w:rPr>
        <w:t>元</w:t>
      </w:r>
    </w:p>
    <w:p w:rsidR="00956207" w:rsidRDefault="00956207" w:rsidP="003D0B3C"/>
    <w:sectPr w:rsidR="00956207" w:rsidSect="00C117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207" w:rsidRDefault="00956207" w:rsidP="00475410">
      <w:r>
        <w:separator/>
      </w:r>
    </w:p>
  </w:endnote>
  <w:endnote w:type="continuationSeparator" w:id="0">
    <w:p w:rsidR="00956207" w:rsidRDefault="00956207" w:rsidP="00475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華康中黑體(P)-UN">
    <w:altName w:val="Arial Unicode MS"/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207" w:rsidRDefault="00956207" w:rsidP="00475410">
      <w:r>
        <w:separator/>
      </w:r>
    </w:p>
  </w:footnote>
  <w:footnote w:type="continuationSeparator" w:id="0">
    <w:p w:rsidR="00956207" w:rsidRDefault="00956207" w:rsidP="004754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D18D0"/>
    <w:multiLevelType w:val="hybridMultilevel"/>
    <w:tmpl w:val="570CC336"/>
    <w:lvl w:ilvl="0" w:tplc="01DA835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5410"/>
    <w:rsid w:val="000426D3"/>
    <w:rsid w:val="00064123"/>
    <w:rsid w:val="000E0D3A"/>
    <w:rsid w:val="00124DB7"/>
    <w:rsid w:val="00196037"/>
    <w:rsid w:val="001A7B20"/>
    <w:rsid w:val="001B559C"/>
    <w:rsid w:val="001C7D92"/>
    <w:rsid w:val="00232A46"/>
    <w:rsid w:val="00235591"/>
    <w:rsid w:val="003A4B9B"/>
    <w:rsid w:val="003D0B3C"/>
    <w:rsid w:val="00471317"/>
    <w:rsid w:val="00475410"/>
    <w:rsid w:val="00484A97"/>
    <w:rsid w:val="004E41D4"/>
    <w:rsid w:val="0054194C"/>
    <w:rsid w:val="005E28EF"/>
    <w:rsid w:val="0063184E"/>
    <w:rsid w:val="00633897"/>
    <w:rsid w:val="00647F25"/>
    <w:rsid w:val="00673181"/>
    <w:rsid w:val="006815ED"/>
    <w:rsid w:val="006C1B14"/>
    <w:rsid w:val="006F58DA"/>
    <w:rsid w:val="00725D31"/>
    <w:rsid w:val="00734CD5"/>
    <w:rsid w:val="00736011"/>
    <w:rsid w:val="00774F32"/>
    <w:rsid w:val="007D1603"/>
    <w:rsid w:val="00883557"/>
    <w:rsid w:val="008C01DE"/>
    <w:rsid w:val="008D3115"/>
    <w:rsid w:val="00956207"/>
    <w:rsid w:val="009566C2"/>
    <w:rsid w:val="00961DEA"/>
    <w:rsid w:val="00990D6E"/>
    <w:rsid w:val="009A4512"/>
    <w:rsid w:val="009A667D"/>
    <w:rsid w:val="00A321D8"/>
    <w:rsid w:val="00A65964"/>
    <w:rsid w:val="00AB529E"/>
    <w:rsid w:val="00AF0022"/>
    <w:rsid w:val="00B70D92"/>
    <w:rsid w:val="00C117FD"/>
    <w:rsid w:val="00C87CC0"/>
    <w:rsid w:val="00CA7A2E"/>
    <w:rsid w:val="00CF1FE5"/>
    <w:rsid w:val="00D32CDF"/>
    <w:rsid w:val="00DC7AD2"/>
    <w:rsid w:val="00DD1935"/>
    <w:rsid w:val="00E11D5D"/>
    <w:rsid w:val="00E27B76"/>
    <w:rsid w:val="00E31B85"/>
    <w:rsid w:val="00E57ABB"/>
    <w:rsid w:val="00E8788A"/>
    <w:rsid w:val="00EA3888"/>
    <w:rsid w:val="00EE2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7FD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75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7541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4754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75410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3D0B3C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rsid w:val="00DC7AD2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C7AD2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90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0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0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0149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161</Words>
  <Characters>923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</dc:title>
  <dc:subject/>
  <dc:creator>NTUT</dc:creator>
  <cp:keywords/>
  <dc:description/>
  <cp:lastModifiedBy>NCCU</cp:lastModifiedBy>
  <cp:revision>3</cp:revision>
  <cp:lastPrinted>2014-02-26T03:48:00Z</cp:lastPrinted>
  <dcterms:created xsi:type="dcterms:W3CDTF">2015-03-04T07:21:00Z</dcterms:created>
  <dcterms:modified xsi:type="dcterms:W3CDTF">2015-03-04T07:25:00Z</dcterms:modified>
</cp:coreProperties>
</file>